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val="en-US" w:eastAsia="zh-CN"/>
        </w:rPr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2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eastAsia="zh-CN"/>
        </w:rPr>
        <w:t>信阳技术交易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</w:rPr>
        <w:t>市场入驻机构承诺书</w:t>
      </w: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</w:p>
    <w:p>
      <w:pPr>
        <w:spacing w:line="360" w:lineRule="auto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我单位郑重承诺：</w:t>
      </w:r>
    </w:p>
    <w:p>
      <w:pPr>
        <w:widowControl/>
        <w:shd w:val="clear" w:color="auto" w:fill="FFFFFF"/>
        <w:spacing w:line="360" w:lineRule="auto"/>
        <w:ind w:firstLine="645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一、我单位系经依法登记成立的服务性组织，具有独立法人资格；</w:t>
      </w:r>
    </w:p>
    <w:p>
      <w:pPr>
        <w:widowControl/>
        <w:shd w:val="clear" w:color="auto" w:fill="FFFFFF"/>
        <w:spacing w:line="360" w:lineRule="auto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　　二、有健全的执业规则以及其他相应的管理制度；</w:t>
      </w:r>
    </w:p>
    <w:p>
      <w:pPr>
        <w:widowControl/>
        <w:shd w:val="clear" w:color="auto" w:fill="FFFFFF"/>
        <w:spacing w:line="360" w:lineRule="auto"/>
        <w:ind w:firstLine="630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三、我单位近三年内无不良信用记录；</w:t>
      </w:r>
    </w:p>
    <w:p>
      <w:pPr>
        <w:widowControl/>
        <w:shd w:val="clear" w:color="auto" w:fill="FFFFFF"/>
        <w:spacing w:line="360" w:lineRule="auto"/>
        <w:ind w:firstLine="630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四、我单位遵守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信阳技术交易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市场的各项制度规定，保证按照入驻协议履行义务享受权利，按时完成任务，保证服务标准和质量，不搞低于成本的恶性竞争，接受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信阳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技术交易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市场的考评。</w:t>
      </w:r>
    </w:p>
    <w:p>
      <w:pPr>
        <w:widowControl/>
        <w:shd w:val="clear" w:color="auto" w:fill="FFFFFF"/>
        <w:spacing w:line="360" w:lineRule="auto"/>
        <w:ind w:firstLine="630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360" w:lineRule="auto"/>
        <w:ind w:firstLine="630"/>
        <w:jc w:val="left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</w:p>
    <w:p>
      <w:pPr>
        <w:widowControl/>
        <w:shd w:val="clear" w:color="auto" w:fill="FFFFFF"/>
        <w:spacing w:line="360" w:lineRule="auto"/>
        <w:ind w:right="600" w:firstLine="630"/>
        <w:jc w:val="center"/>
        <w:rPr>
          <w:rFonts w:ascii="仿宋_GB2312" w:hAnsi="宋体" w:eastAsia="仿宋_GB2312" w:cs="宋体"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单位公章：</w:t>
      </w:r>
    </w:p>
    <w:p>
      <w:pPr>
        <w:widowControl/>
        <w:shd w:val="clear" w:color="auto" w:fill="FFFFFF"/>
        <w:spacing w:line="360" w:lineRule="auto"/>
        <w:ind w:firstLine="5850" w:firstLineChars="1950"/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年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 xml:space="preserve">   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月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 xml:space="preserve">    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日</w:t>
      </w:r>
    </w:p>
    <w:p>
      <w:pPr>
        <w:spacing w:line="360" w:lineRule="auto"/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iYmVhMjg0ZWMwODMwYmI5MTAyMDQ2M2UwODQxMWQifQ=="/>
  </w:docVars>
  <w:rsids>
    <w:rsidRoot w:val="00A27ADE"/>
    <w:rsid w:val="00077CD5"/>
    <w:rsid w:val="000E1AF4"/>
    <w:rsid w:val="001E7F6C"/>
    <w:rsid w:val="001F7A2F"/>
    <w:rsid w:val="0020644E"/>
    <w:rsid w:val="00207D90"/>
    <w:rsid w:val="002932B6"/>
    <w:rsid w:val="002C166E"/>
    <w:rsid w:val="00477ABF"/>
    <w:rsid w:val="004B729F"/>
    <w:rsid w:val="004D77F2"/>
    <w:rsid w:val="0056612F"/>
    <w:rsid w:val="005E7606"/>
    <w:rsid w:val="00681405"/>
    <w:rsid w:val="00684B0B"/>
    <w:rsid w:val="006F0852"/>
    <w:rsid w:val="007071E2"/>
    <w:rsid w:val="00723C9A"/>
    <w:rsid w:val="007D40AB"/>
    <w:rsid w:val="007F6FFC"/>
    <w:rsid w:val="00831C6D"/>
    <w:rsid w:val="00851B37"/>
    <w:rsid w:val="009669BF"/>
    <w:rsid w:val="00983A35"/>
    <w:rsid w:val="00987938"/>
    <w:rsid w:val="00A27ADE"/>
    <w:rsid w:val="00AD6610"/>
    <w:rsid w:val="00B26C5A"/>
    <w:rsid w:val="00B55B2F"/>
    <w:rsid w:val="00CB477B"/>
    <w:rsid w:val="00DA6AE6"/>
    <w:rsid w:val="00DB6283"/>
    <w:rsid w:val="00DD407F"/>
    <w:rsid w:val="00E63C7E"/>
    <w:rsid w:val="00F02352"/>
    <w:rsid w:val="00F23ECE"/>
    <w:rsid w:val="00FA2A5B"/>
    <w:rsid w:val="00FC12D2"/>
    <w:rsid w:val="0CF747DF"/>
    <w:rsid w:val="1E281D87"/>
    <w:rsid w:val="248F3D6A"/>
    <w:rsid w:val="24AF1FB2"/>
    <w:rsid w:val="32CC7242"/>
    <w:rsid w:val="46726BA0"/>
    <w:rsid w:val="70762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99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39</Words>
  <Characters>225</Characters>
  <Lines>0</Lines>
  <Paragraphs>0</Paragraphs>
  <TotalTime>14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2017-12-06T06:49:00Z</dcterms:created>
  <dc:creator>章莉波</dc:creator>
  <cp:lastModifiedBy>平凡</cp:lastModifiedBy>
  <dcterms:modified xsi:type="dcterms:W3CDTF">2024-04-09T03:05:06Z</dcterms:modified>
  <dc:title>附件3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48EBE827F8244277A8A3C2C20B6758E7_13</vt:lpwstr>
  </property>
</Properties>
</file>